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392BB" w14:textId="4F2F2FE8" w:rsidR="00890504" w:rsidRPr="005D54F6" w:rsidRDefault="005D54F6" w:rsidP="005D54F6">
      <w:pPr>
        <w:spacing w:after="0"/>
        <w:jc w:val="center"/>
        <w:rPr>
          <w:b/>
          <w:color w:val="002C5A"/>
          <w:sz w:val="24"/>
          <w:szCs w:val="24"/>
        </w:rPr>
        <w:sectPr w:rsidR="00890504" w:rsidRPr="005D54F6" w:rsidSect="00815911">
          <w:headerReference w:type="default" r:id="rId8"/>
          <w:footerReference w:type="default" r:id="rId9"/>
          <w:type w:val="continuous"/>
          <w:pgSz w:w="12240" w:h="15840"/>
          <w:pgMar w:top="2506" w:right="1325" w:bottom="1440" w:left="1276" w:header="720" w:footer="720" w:gutter="0"/>
          <w:cols w:space="720"/>
          <w:noEndnote/>
        </w:sectPr>
      </w:pPr>
      <w:r>
        <w:rPr>
          <w:b/>
          <w:color w:val="002C5A"/>
          <w:sz w:val="24"/>
          <w:szCs w:val="24"/>
        </w:rPr>
        <w:t xml:space="preserve">ASSEMBLÉE GÉNÉRALE </w:t>
      </w:r>
      <w:r w:rsidR="00B904CB">
        <w:rPr>
          <w:b/>
          <w:color w:val="002C5A"/>
          <w:sz w:val="24"/>
          <w:szCs w:val="24"/>
        </w:rPr>
        <w:t xml:space="preserve">ANNUELLE </w:t>
      </w:r>
      <w:r>
        <w:rPr>
          <w:b/>
          <w:color w:val="002C5A"/>
          <w:sz w:val="24"/>
          <w:szCs w:val="24"/>
        </w:rPr>
        <w:t>201</w:t>
      </w:r>
      <w:r w:rsidR="00B05BFF">
        <w:rPr>
          <w:b/>
          <w:color w:val="002C5A"/>
          <w:sz w:val="24"/>
          <w:szCs w:val="24"/>
        </w:rPr>
        <w:t>9</w:t>
      </w:r>
      <w:r>
        <w:rPr>
          <w:b/>
          <w:color w:val="002C5A"/>
          <w:sz w:val="24"/>
          <w:szCs w:val="24"/>
        </w:rPr>
        <w:t xml:space="preserve"> : </w:t>
      </w:r>
      <w:r w:rsidRPr="00B904CB">
        <w:rPr>
          <w:b/>
          <w:color w:val="002C5A"/>
          <w:sz w:val="24"/>
          <w:szCs w:val="24"/>
        </w:rPr>
        <w:t>MISE</w:t>
      </w:r>
      <w:r>
        <w:rPr>
          <w:b/>
          <w:color w:val="002C5A"/>
          <w:sz w:val="24"/>
          <w:szCs w:val="24"/>
        </w:rPr>
        <w:t xml:space="preserve"> EN CANDIDATUR</w:t>
      </w:r>
      <w:r w:rsidR="00B904CB">
        <w:rPr>
          <w:b/>
          <w:color w:val="002C5A"/>
          <w:sz w:val="24"/>
          <w:szCs w:val="24"/>
        </w:rPr>
        <w:t>E</w:t>
      </w:r>
    </w:p>
    <w:p w14:paraId="2714AFFC" w14:textId="0CBE175B" w:rsidR="00890504" w:rsidRPr="00152B6C" w:rsidRDefault="00B904CB" w:rsidP="007B26CD">
      <w:pPr>
        <w:contextualSpacing/>
        <w:jc w:val="center"/>
      </w:pPr>
      <w:r w:rsidRPr="00B904CB">
        <w:rPr>
          <w:rFonts w:cstheme="minorHAnsi"/>
          <w:color w:val="002C5A"/>
          <w:sz w:val="24"/>
          <w:szCs w:val="24"/>
        </w:rPr>
        <w:t>(Il est obligatoire d’être membre en règle de SFQ pour être éligible)</w:t>
      </w:r>
    </w:p>
    <w:p w14:paraId="03460E46" w14:textId="35242168" w:rsidR="00890504" w:rsidRPr="00152B6C" w:rsidRDefault="00B56B74" w:rsidP="00337F3A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Coordonnées</w:t>
      </w:r>
      <w:r w:rsidR="007B26CD">
        <w:rPr>
          <w:rFonts w:cstheme="minorHAnsi"/>
          <w:b/>
          <w:sz w:val="24"/>
          <w:szCs w:val="24"/>
          <w:u w:val="single"/>
        </w:rPr>
        <w:t xml:space="preserve"> et déclaration d’intention de candidature</w:t>
      </w:r>
      <w:r w:rsidR="00890504" w:rsidRPr="00152B6C">
        <w:rPr>
          <w:rFonts w:cstheme="minorHAnsi"/>
          <w:b/>
          <w:sz w:val="24"/>
          <w:szCs w:val="24"/>
        </w:rPr>
        <w:tab/>
      </w:r>
    </w:p>
    <w:p w14:paraId="4DD5EB98" w14:textId="777AB78D" w:rsidR="005D54F6" w:rsidRDefault="00B56B74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bookmarkStart w:id="1" w:name="_GoBack"/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bookmarkEnd w:id="1"/>
      <w:r>
        <w:rPr>
          <w:rFonts w:cstheme="minorHAnsi"/>
          <w:color w:val="000000"/>
          <w:sz w:val="24"/>
          <w:szCs w:val="24"/>
        </w:rPr>
        <w:fldChar w:fldCharType="end"/>
      </w:r>
      <w:bookmarkEnd w:id="0"/>
    </w:p>
    <w:p w14:paraId="5369E7F6" w14:textId="75B89CA1" w:rsidR="00B56B74" w:rsidRDefault="00B56B74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2"/>
    </w:p>
    <w:p w14:paraId="465DCE6A" w14:textId="65954630" w:rsidR="00B904CB" w:rsidRDefault="00B904CB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affilié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3"/>
    </w:p>
    <w:p w14:paraId="2047414F" w14:textId="0BC45FDD" w:rsidR="00B56B74" w:rsidRPr="00152B6C" w:rsidRDefault="00B56B74" w:rsidP="00B56B74">
      <w:pPr>
        <w:tabs>
          <w:tab w:val="left" w:pos="1985"/>
        </w:tabs>
        <w:autoSpaceDE w:val="0"/>
        <w:autoSpaceDN w:val="0"/>
        <w:adjustRightInd w:val="0"/>
        <w:jc w:val="both"/>
      </w:pPr>
      <w:r>
        <w:rPr>
          <w:rFonts w:cstheme="minorHAnsi"/>
          <w:color w:val="000000"/>
          <w:sz w:val="24"/>
          <w:szCs w:val="24"/>
        </w:rPr>
        <w:t>(</w:t>
      </w:r>
      <w:proofErr w:type="gramStart"/>
      <w:r>
        <w:rPr>
          <w:rFonts w:cstheme="minorHAnsi"/>
          <w:color w:val="000000"/>
          <w:sz w:val="24"/>
          <w:szCs w:val="24"/>
        </w:rPr>
        <w:t>ci</w:t>
      </w:r>
      <w:proofErr w:type="gramEnd"/>
      <w:r>
        <w:rPr>
          <w:rFonts w:cstheme="minorHAnsi"/>
          <w:color w:val="000000"/>
          <w:sz w:val="24"/>
          <w:szCs w:val="24"/>
        </w:rPr>
        <w:t>-après nommé(e) le candidat ou la candidate)</w:t>
      </w:r>
    </w:p>
    <w:p w14:paraId="5BC13EE3" w14:textId="5F7444D6" w:rsidR="00B904CB" w:rsidRPr="00B904CB" w:rsidRDefault="00B904CB" w:rsidP="00B904C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Moi</w:t>
      </w:r>
      <w:r w:rsidRPr="00B904CB">
        <w:rPr>
          <w:rFonts w:cstheme="minorHAnsi"/>
          <w:sz w:val="24"/>
          <w:szCs w:val="24"/>
        </w:rPr>
        <w:t>, le candidat ou la candidate déclaré</w:t>
      </w:r>
      <w:r>
        <w:rPr>
          <w:rFonts w:cstheme="minorHAnsi"/>
          <w:sz w:val="24"/>
          <w:szCs w:val="24"/>
        </w:rPr>
        <w:t>(</w:t>
      </w:r>
      <w:r w:rsidRPr="00B904CB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>)</w:t>
      </w:r>
      <w:r w:rsidRPr="00B904CB">
        <w:rPr>
          <w:rFonts w:cstheme="minorHAnsi"/>
          <w:sz w:val="24"/>
          <w:szCs w:val="24"/>
        </w:rPr>
        <w:t xml:space="preserve"> au</w:t>
      </w:r>
      <w:r>
        <w:rPr>
          <w:rFonts w:cstheme="minorHAnsi"/>
          <w:sz w:val="24"/>
          <w:szCs w:val="24"/>
        </w:rPr>
        <w:t>x</w:t>
      </w:r>
      <w:r w:rsidRPr="00B904CB">
        <w:rPr>
          <w:rFonts w:cstheme="minorHAnsi"/>
          <w:sz w:val="24"/>
          <w:szCs w:val="24"/>
        </w:rPr>
        <w:t xml:space="preserve"> présente</w:t>
      </w:r>
      <w:r>
        <w:rPr>
          <w:rFonts w:cstheme="minorHAnsi"/>
          <w:sz w:val="24"/>
          <w:szCs w:val="24"/>
        </w:rPr>
        <w:t>s</w:t>
      </w:r>
      <w:r w:rsidRPr="00B904CB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désire poser ma candidature au poste d’administrateur au sein du conseil d’administration de Ski de fond Québec.</w:t>
      </w:r>
    </w:p>
    <w:p w14:paraId="1F9666A1" w14:textId="3495E680" w:rsidR="00B904CB" w:rsidRPr="00152B6C" w:rsidRDefault="00B904CB" w:rsidP="00B904CB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Appui à la candidature</w:t>
      </w:r>
      <w:r w:rsidRPr="00152B6C">
        <w:rPr>
          <w:rFonts w:cstheme="minorHAnsi"/>
          <w:b/>
          <w:sz w:val="24"/>
          <w:szCs w:val="24"/>
        </w:rPr>
        <w:tab/>
      </w:r>
    </w:p>
    <w:p w14:paraId="6D19DCF9" w14:textId="62E88548" w:rsidR="00B904CB" w:rsidRDefault="00B904CB" w:rsidP="00B904C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candidature déclarée au</w:t>
      </w:r>
      <w:r w:rsidR="00837C62">
        <w:rPr>
          <w:rFonts w:cstheme="minorHAnsi"/>
          <w:sz w:val="24"/>
          <w:szCs w:val="24"/>
        </w:rPr>
        <w:t>x</w:t>
      </w:r>
      <w:r>
        <w:rPr>
          <w:rFonts w:cstheme="minorHAnsi"/>
          <w:sz w:val="24"/>
          <w:szCs w:val="24"/>
        </w:rPr>
        <w:t xml:space="preserve"> présente</w:t>
      </w:r>
      <w:r w:rsidR="00837C62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reçoit le soutien du membre suivant :</w:t>
      </w:r>
    </w:p>
    <w:p w14:paraId="5C538ABA" w14:textId="77777777" w:rsidR="00B904CB" w:rsidRDefault="00B904CB" w:rsidP="00B904CB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complet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4"/>
    </w:p>
    <w:p w14:paraId="36492FBF" w14:textId="77777777" w:rsidR="00B904CB" w:rsidRDefault="00B904CB" w:rsidP="00B904CB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5"/>
    </w:p>
    <w:p w14:paraId="04F22084" w14:textId="7872BEC2" w:rsidR="00B904CB" w:rsidRPr="00B904CB" w:rsidRDefault="00B904CB" w:rsidP="00B904CB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Club affilié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6"/>
      <w:r w:rsidRPr="00B904CB">
        <w:rPr>
          <w:rFonts w:cstheme="minorHAnsi"/>
          <w:sz w:val="24"/>
          <w:szCs w:val="24"/>
        </w:rPr>
        <w:t xml:space="preserve"> </w:t>
      </w:r>
    </w:p>
    <w:p w14:paraId="57D60BD8" w14:textId="30227D2C" w:rsidR="00B904CB" w:rsidRPr="00152B6C" w:rsidRDefault="00B904CB" w:rsidP="00B904CB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Signatures</w:t>
      </w:r>
      <w:r w:rsidRPr="00152B6C">
        <w:rPr>
          <w:rFonts w:cstheme="minorHAnsi"/>
          <w:b/>
          <w:sz w:val="24"/>
          <w:szCs w:val="24"/>
        </w:rPr>
        <w:tab/>
      </w:r>
    </w:p>
    <w:p w14:paraId="161635DE" w14:textId="50F7F3AD" w:rsidR="00837C62" w:rsidRDefault="00837C62" w:rsidP="00B904C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foi de quoi, le candidat ou la candidate et le membre qui soutient sa candidature ont signé :</w:t>
      </w:r>
    </w:p>
    <w:p w14:paraId="2288BB0D" w14:textId="7F74FD9F" w:rsidR="00B904CB" w:rsidRPr="007B26CD" w:rsidRDefault="00837C62" w:rsidP="00837C62">
      <w:pPr>
        <w:tabs>
          <w:tab w:val="center" w:pos="1985"/>
          <w:tab w:val="center" w:pos="7371"/>
        </w:tabs>
        <w:autoSpaceDE w:val="0"/>
        <w:autoSpaceDN w:val="0"/>
        <w:adjustRightInd w:val="0"/>
        <w:jc w:val="both"/>
        <w:rPr>
          <w:rFonts w:cstheme="minorHAnsi"/>
          <w:color w:val="002C5A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7B26CD">
        <w:rPr>
          <w:rFonts w:cstheme="minorHAnsi"/>
          <w:color w:val="002C5A"/>
          <w:sz w:val="24"/>
          <w:szCs w:val="24"/>
        </w:rPr>
        <w:t>Candidat ou candidate</w:t>
      </w:r>
      <w:r>
        <w:rPr>
          <w:rFonts w:cstheme="minorHAnsi"/>
          <w:sz w:val="24"/>
          <w:szCs w:val="24"/>
        </w:rPr>
        <w:tab/>
      </w:r>
      <w:r w:rsidRPr="007B26CD">
        <w:rPr>
          <w:rFonts w:cstheme="minorHAnsi"/>
          <w:color w:val="002C5A"/>
          <w:sz w:val="24"/>
          <w:szCs w:val="24"/>
        </w:rPr>
        <w:t>Appui à la candidature</w:t>
      </w:r>
    </w:p>
    <w:p w14:paraId="4632C6A1" w14:textId="1173EE17" w:rsidR="00837C62" w:rsidRDefault="00837C62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7"/>
      <w:r>
        <w:rPr>
          <w:rFonts w:cstheme="minorHAnsi"/>
          <w:sz w:val="24"/>
          <w:szCs w:val="24"/>
        </w:rPr>
        <w:tab/>
        <w:t>Date</w:t>
      </w:r>
      <w:r>
        <w:rPr>
          <w:rFonts w:cstheme="minorHAnsi"/>
          <w:sz w:val="24"/>
          <w:szCs w:val="24"/>
        </w:rPr>
        <w:tab/>
      </w:r>
      <w:r w:rsidR="007B26CD">
        <w:rPr>
          <w:rFonts w:cstheme="minorHAnsi"/>
          <w:sz w:val="24"/>
          <w:szCs w:val="24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7B26CD">
        <w:rPr>
          <w:rFonts w:cstheme="minorHAnsi"/>
          <w:sz w:val="24"/>
          <w:szCs w:val="24"/>
        </w:rPr>
        <w:instrText xml:space="preserve"> FORMTEXT </w:instrText>
      </w:r>
      <w:r w:rsidR="007B26CD">
        <w:rPr>
          <w:rFonts w:cstheme="minorHAnsi"/>
          <w:sz w:val="24"/>
          <w:szCs w:val="24"/>
        </w:rPr>
      </w:r>
      <w:r w:rsidR="007B26CD">
        <w:rPr>
          <w:rFonts w:cstheme="minorHAnsi"/>
          <w:sz w:val="24"/>
          <w:szCs w:val="24"/>
        </w:rPr>
        <w:fldChar w:fldCharType="separate"/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noProof/>
          <w:sz w:val="24"/>
          <w:szCs w:val="24"/>
        </w:rPr>
        <w:t> </w:t>
      </w:r>
      <w:r w:rsidR="007B26CD">
        <w:rPr>
          <w:rFonts w:cstheme="minorHAnsi"/>
          <w:sz w:val="24"/>
          <w:szCs w:val="24"/>
        </w:rPr>
        <w:fldChar w:fldCharType="end"/>
      </w:r>
      <w:bookmarkEnd w:id="8"/>
    </w:p>
    <w:p w14:paraId="27819A8F" w14:textId="0B885BF9" w:rsidR="007B26CD" w:rsidRDefault="007B26CD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9"/>
      <w:r>
        <w:rPr>
          <w:rFonts w:cstheme="minorHAnsi"/>
          <w:sz w:val="24"/>
          <w:szCs w:val="24"/>
        </w:rPr>
        <w:tab/>
        <w:t>Ville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10"/>
    </w:p>
    <w:p w14:paraId="093D0EF7" w14:textId="0A00E5A1" w:rsidR="007B26CD" w:rsidRDefault="007B26CD" w:rsidP="007B26CD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53B0FA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3.5pt;height:18pt" o:ole="">
            <v:imagedata r:id="rId10" o:title=""/>
          </v:shape>
          <w:control r:id="rId11" w:name="TextBox1" w:shapeid="_x0000_i1029"/>
        </w:object>
      </w:r>
      <w:r>
        <w:rPr>
          <w:rFonts w:cstheme="minorHAnsi"/>
          <w:sz w:val="24"/>
          <w:szCs w:val="24"/>
        </w:rPr>
        <w:tab/>
        <w:t>Signature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64BF1AEF">
          <v:shape id="_x0000_i1031" type="#_x0000_t75" style="width:163.5pt;height:18pt" o:ole="">
            <v:imagedata r:id="rId10" o:title=""/>
          </v:shape>
          <w:control r:id="rId12" w:name="TextBox2" w:shapeid="_x0000_i1031"/>
        </w:object>
      </w:r>
    </w:p>
    <w:p w14:paraId="57AC127E" w14:textId="604DA92D" w:rsidR="007B26CD" w:rsidRPr="000B1E0C" w:rsidRDefault="007B26CD" w:rsidP="000B1E0C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color w:val="002C5A"/>
        </w:rPr>
      </w:pPr>
      <w:r w:rsidRPr="000B1E0C">
        <w:rPr>
          <w:rFonts w:cstheme="minorHAnsi"/>
          <w:color w:val="002C5A"/>
        </w:rPr>
        <w:t xml:space="preserve">L’élection des membres du conseil d’administration sera faite </w:t>
      </w:r>
      <w:r w:rsidR="000B1E0C">
        <w:rPr>
          <w:rFonts w:cstheme="minorHAnsi"/>
          <w:color w:val="002C5A"/>
        </w:rPr>
        <w:t xml:space="preserve">durant l’AGA, </w:t>
      </w:r>
      <w:r w:rsidRPr="000B1E0C">
        <w:rPr>
          <w:rFonts w:cstheme="minorHAnsi"/>
          <w:color w:val="002C5A"/>
        </w:rPr>
        <w:t>selon les règlements de SFQ. S’il n’y a pas plus de candidats que de postes à combler, les candidats seront élus par acclamation. Sinon, une élection sera tenue</w:t>
      </w:r>
      <w:r w:rsidR="000B1E0C" w:rsidRPr="000B1E0C">
        <w:rPr>
          <w:rFonts w:cstheme="minorHAnsi"/>
          <w:color w:val="002C5A"/>
        </w:rPr>
        <w:t>, où les candidats disposeront de 5 minutes chacun pour se présenter et exposer leur</w:t>
      </w:r>
      <w:r w:rsidR="00B05BFF">
        <w:rPr>
          <w:rFonts w:cstheme="minorHAnsi"/>
          <w:color w:val="002C5A"/>
        </w:rPr>
        <w:t>s</w:t>
      </w:r>
      <w:r w:rsidR="000B1E0C" w:rsidRPr="000B1E0C">
        <w:rPr>
          <w:rFonts w:cstheme="minorHAnsi"/>
          <w:color w:val="002C5A"/>
        </w:rPr>
        <w:t xml:space="preserve"> intérêts et expérience</w:t>
      </w:r>
      <w:r w:rsidR="000B1E0C">
        <w:rPr>
          <w:rFonts w:cstheme="minorHAnsi"/>
          <w:color w:val="002C5A"/>
        </w:rPr>
        <w:t>.</w:t>
      </w:r>
    </w:p>
    <w:sectPr w:rsidR="007B26CD" w:rsidRPr="000B1E0C" w:rsidSect="00187712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1702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A9E38C" w14:textId="77777777" w:rsidR="007B26CD" w:rsidRDefault="007B26CD" w:rsidP="00D81515">
      <w:pPr>
        <w:spacing w:after="0" w:line="240" w:lineRule="auto"/>
      </w:pPr>
      <w:r>
        <w:separator/>
      </w:r>
    </w:p>
  </w:endnote>
  <w:endnote w:type="continuationSeparator" w:id="0">
    <w:p w14:paraId="2FD19F6B" w14:textId="77777777" w:rsidR="007B26CD" w:rsidRDefault="007B26CD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ny Sketch EF">
    <w:panose1 w:val="020B0603020104020203"/>
    <w:charset w:val="00"/>
    <w:family w:val="swiss"/>
    <w:pitch w:val="variable"/>
    <w:sig w:usb0="A0002AFF" w:usb1="D00078FB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1485403"/>
      <w:docPartObj>
        <w:docPartGallery w:val="Page Numbers (Bottom of Page)"/>
        <w:docPartUnique/>
      </w:docPartObj>
    </w:sdtPr>
    <w:sdtContent>
      <w:p w14:paraId="0D4F523E" w14:textId="5A7F7BC0" w:rsidR="00B05BFF" w:rsidRPr="0072072C" w:rsidRDefault="00B05BFF" w:rsidP="00B05BFF">
        <w:pPr>
          <w:pStyle w:val="Pieddepage"/>
          <w:tabs>
            <w:tab w:val="clear" w:pos="4320"/>
            <w:tab w:val="clear" w:pos="8640"/>
            <w:tab w:val="right" w:pos="6096"/>
            <w:tab w:val="right" w:pos="9639"/>
          </w:tabs>
          <w:spacing w:before="0"/>
          <w:jc w:val="both"/>
          <w:rPr>
            <w:rFonts w:cs="Arial"/>
            <w:color w:val="002C5A"/>
            <w:sz w:val="16"/>
            <w:szCs w:val="16"/>
          </w:rPr>
        </w:pPr>
        <w:r w:rsidRPr="0072072C">
          <w:rPr>
            <w:rFonts w:cs="Arial"/>
            <w:b/>
            <w:color w:val="002C5A"/>
          </w:rPr>
          <w:t>Ski de fond Québec</w:t>
        </w:r>
        <w:r w:rsidRPr="00354408">
          <w:rPr>
            <w:rFonts w:cs="Arial"/>
            <w:b/>
            <w:color w:val="003264"/>
            <w:sz w:val="16"/>
            <w:szCs w:val="16"/>
          </w:rPr>
          <w:tab/>
        </w:r>
        <w:r>
          <w:rPr>
            <w:rFonts w:cs="Arial"/>
            <w:color w:val="002C5A"/>
          </w:rPr>
          <w:t>#19-</w:t>
        </w:r>
        <w:r w:rsidRPr="0072072C">
          <w:rPr>
            <w:rFonts w:cs="Arial"/>
            <w:color w:val="002C5A"/>
          </w:rPr>
          <w:t>200, rue Principale, Saint-Sauveur</w:t>
        </w:r>
        <w:r>
          <w:rPr>
            <w:rFonts w:cs="Arial"/>
            <w:color w:val="002C5A"/>
          </w:rPr>
          <w:t xml:space="preserve"> QC</w:t>
        </w:r>
        <w:r w:rsidRPr="0072072C">
          <w:rPr>
            <w:rFonts w:cs="Arial"/>
            <w:color w:val="002C5A"/>
          </w:rPr>
          <w:t xml:space="preserve"> J0R 1R0</w:t>
        </w:r>
        <w:r w:rsidRPr="00354408">
          <w:rPr>
            <w:rFonts w:cs="Arial"/>
            <w:b/>
            <w:color w:val="003264"/>
            <w:spacing w:val="20"/>
          </w:rPr>
          <w:tab/>
        </w:r>
        <w:r w:rsidRPr="002079CE">
          <w:rPr>
            <w:rFonts w:cs="Arial"/>
            <w:b/>
            <w:color w:val="002C5A"/>
            <w:spacing w:val="26"/>
          </w:rPr>
          <w:t>skidefondquebec.ca</w:t>
        </w:r>
      </w:p>
      <w:p w14:paraId="6B30C4E7" w14:textId="2112DB83" w:rsidR="007B26CD" w:rsidRPr="00B05BFF" w:rsidRDefault="00B05BFF" w:rsidP="00B05BFF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  <w:r w:rsidRPr="00B05BFF">
          <w:rPr>
            <w:rFonts w:ascii="Sony Sketch EF" w:hAnsi="Sony Sketch EF" w:cs="Sony Sketch EF"/>
            <w:smallCaps/>
            <w:color w:val="96C80F"/>
            <w:sz w:val="22"/>
            <w:szCs w:val="22"/>
          </w:rPr>
          <w:t>du récréatif au compétitif, de l’initiation à la haute performance</w:t>
        </w:r>
        <w:r>
          <w:rPr>
            <w:rFonts w:ascii="Sony Sketch EF" w:hAnsi="Sony Sketch EF" w:cs="Sony Sketch EF"/>
            <w:smallCaps/>
            <w:color w:val="96C80F"/>
          </w:rPr>
          <w:tab/>
        </w:r>
        <w:r w:rsidRPr="00B05BFF">
          <w:rPr>
            <w:rFonts w:cstheme="minorHAnsi"/>
            <w:smallCaps/>
            <w:color w:val="002C5A"/>
          </w:rPr>
          <w:t>450</w:t>
        </w:r>
        <w:r>
          <w:rPr>
            <w:rFonts w:cstheme="minorHAnsi"/>
            <w:smallCaps/>
            <w:color w:val="002C5A"/>
          </w:rPr>
          <w:t>.</w:t>
        </w:r>
        <w:r w:rsidRPr="00B05BFF">
          <w:rPr>
            <w:rFonts w:cstheme="minorHAnsi"/>
            <w:smallCaps/>
            <w:color w:val="002C5A"/>
          </w:rPr>
          <w:t>744.0858</w:t>
        </w:r>
        <w:r w:rsidRPr="00B05BFF">
          <w:rPr>
            <w:rFonts w:cs="Arial"/>
            <w:color w:val="96C80F"/>
          </w:rPr>
          <w:tab/>
        </w:r>
        <w:r w:rsidRPr="00354408">
          <w:rPr>
            <w:rFonts w:cs="Arial"/>
            <w:color w:val="96C80F"/>
          </w:rPr>
          <w:t>info@</w:t>
        </w:r>
        <w:r w:rsidRPr="00354408">
          <w:rPr>
            <w:color w:val="96C80F"/>
          </w:rPr>
          <w:t>skidefondquebec.ca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01C4C" w14:textId="7888546D" w:rsidR="007B26CD" w:rsidRPr="003748C2" w:rsidRDefault="007B26CD" w:rsidP="00B7460B">
    <w:pPr>
      <w:pStyle w:val="Pieddepage"/>
      <w:tabs>
        <w:tab w:val="clear" w:pos="4320"/>
        <w:tab w:val="clear" w:pos="8640"/>
        <w:tab w:val="center" w:pos="4395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1C3AA6">
      <w:rPr>
        <w:rFonts w:cstheme="minorHAnsi"/>
        <w:color w:val="96C80F"/>
        <w:spacing w:val="10"/>
        <w:sz w:val="18"/>
        <w:szCs w:val="18"/>
      </w:rPr>
      <w:t>Vivre à fond, du récréatif au compétitif</w:t>
    </w:r>
    <w:r w:rsidRPr="00202210">
      <w:rPr>
        <w:rFonts w:cs="Arial"/>
        <w:b/>
        <w:color w:val="003264"/>
        <w:spacing w:val="20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229A712B" w14:textId="0D1E29A1" w:rsidR="007B26CD" w:rsidRPr="00202210" w:rsidRDefault="007B26CD" w:rsidP="00B7460B">
    <w:pPr>
      <w:pStyle w:val="Pieddepage"/>
      <w:tabs>
        <w:tab w:val="clear" w:pos="4320"/>
        <w:tab w:val="clear" w:pos="8640"/>
        <w:tab w:val="center" w:pos="5812"/>
        <w:tab w:val="right" w:pos="9356"/>
      </w:tabs>
      <w:jc w:val="both"/>
      <w:rPr>
        <w:rFonts w:cs="Arial"/>
        <w:color w:val="96C80F"/>
        <w:u w:val="single"/>
      </w:rPr>
    </w:pPr>
    <w:r w:rsidRPr="003F3BA7">
      <w:rPr>
        <w:rFonts w:cs="Arial"/>
        <w:color w:val="002C5A"/>
      </w:rPr>
      <w:t>200, rue Principale, bureau 19, Saint-Sauveur</w:t>
    </w:r>
    <w:r>
      <w:rPr>
        <w:rFonts w:cs="Arial"/>
        <w:color w:val="002C5A"/>
      </w:rPr>
      <w:t xml:space="preserve"> (Québec) </w:t>
    </w:r>
    <w:r w:rsidRPr="003F3BA7">
      <w:rPr>
        <w:rFonts w:cs="Arial"/>
        <w:color w:val="002C5A"/>
      </w:rPr>
      <w:t>J0R 1R0</w:t>
    </w:r>
    <w:r w:rsidRPr="00202210">
      <w:rPr>
        <w:rFonts w:cs="Arial"/>
        <w:color w:val="003264"/>
      </w:rPr>
      <w:tab/>
    </w:r>
    <w:r w:rsidRPr="00202210">
      <w:rPr>
        <w:rFonts w:cs="Arial"/>
        <w:color w:val="003264"/>
      </w:rPr>
      <w:tab/>
    </w:r>
    <w:r w:rsidRPr="00202210">
      <w:rPr>
        <w:rFonts w:cs="Arial"/>
        <w:color w:val="96C80F"/>
      </w:rPr>
      <w:t>info@skidefondquebec.c</w:t>
    </w:r>
    <w:r>
      <w:rPr>
        <w:rFonts w:cs="Arial"/>
        <w:color w:val="96C80F"/>
      </w:rPr>
      <w:t>a</w:t>
    </w:r>
  </w:p>
  <w:p w14:paraId="092E922B" w14:textId="386741BF" w:rsidR="007B26CD" w:rsidRPr="00BA26A3" w:rsidRDefault="007B26CD" w:rsidP="00BA26A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65E46" w14:textId="711B5A6E" w:rsidR="007B26CD" w:rsidRPr="003748C2" w:rsidRDefault="007B26CD" w:rsidP="00B7460B">
    <w:pPr>
      <w:pStyle w:val="Pieddepage"/>
      <w:tabs>
        <w:tab w:val="clear" w:pos="4320"/>
        <w:tab w:val="clear" w:pos="8640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6A6308BE" w14:textId="5AF3CA22" w:rsidR="007B26CD" w:rsidRPr="001C3AA6" w:rsidRDefault="007B26CD" w:rsidP="00B7460B">
    <w:pPr>
      <w:pStyle w:val="Pieddepage"/>
      <w:tabs>
        <w:tab w:val="clear" w:pos="4320"/>
        <w:tab w:val="clear" w:pos="8640"/>
        <w:tab w:val="center" w:pos="5670"/>
        <w:tab w:val="right" w:pos="9356"/>
      </w:tabs>
      <w:jc w:val="both"/>
      <w:rPr>
        <w:rFonts w:cs="Arial"/>
        <w:color w:val="002C5A"/>
        <w:u w:val="single"/>
      </w:rPr>
    </w:pPr>
    <w:r w:rsidRPr="001C3AA6">
      <w:rPr>
        <w:rFonts w:cs="Calibri"/>
        <w:color w:val="96C80F"/>
        <w:spacing w:val="20"/>
        <w:sz w:val="18"/>
        <w:szCs w:val="18"/>
      </w:rPr>
      <w:t>VIVRE À FOND, DU RÉCRÉATIF AU COMPÉTITIF</w:t>
    </w:r>
    <w:r w:rsidRPr="00202210">
      <w:rPr>
        <w:rFonts w:cs="Arial"/>
        <w:color w:val="003264"/>
      </w:rPr>
      <w:tab/>
    </w:r>
    <w:r w:rsidRPr="001C3AA6">
      <w:rPr>
        <w:rFonts w:cs="Arial"/>
        <w:color w:val="002C5A"/>
      </w:rPr>
      <w:t>T 450.744.0858</w:t>
    </w:r>
    <w:r w:rsidRPr="001C3AA6">
      <w:rPr>
        <w:rFonts w:cs="Arial"/>
        <w:color w:val="002C5A"/>
      </w:rPr>
      <w:tab/>
      <w:t>info@skidefondquebec.ca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E451B" w14:textId="77777777" w:rsidR="007B26CD" w:rsidRDefault="007B26CD" w:rsidP="00D81515">
      <w:pPr>
        <w:spacing w:after="0" w:line="240" w:lineRule="auto"/>
      </w:pPr>
      <w:r>
        <w:separator/>
      </w:r>
    </w:p>
  </w:footnote>
  <w:footnote w:type="continuationSeparator" w:id="0">
    <w:p w14:paraId="2CCEF1C0" w14:textId="77777777" w:rsidR="007B26CD" w:rsidRDefault="007B26CD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EFAA8" w14:textId="77777777" w:rsidR="00B05BFF" w:rsidRPr="003B50C4" w:rsidRDefault="00B05BFF" w:rsidP="00B05BFF">
    <w:pPr>
      <w:pStyle w:val="En-tte"/>
      <w:tabs>
        <w:tab w:val="clear" w:pos="4320"/>
        <w:tab w:val="clear" w:pos="8640"/>
        <w:tab w:val="right" w:pos="9356"/>
      </w:tabs>
      <w:jc w:val="right"/>
      <w:rPr>
        <w:rFonts w:cstheme="minorHAnsi"/>
        <w:color w:val="002C5A"/>
        <w:sz w:val="22"/>
        <w:szCs w:val="22"/>
      </w:rPr>
    </w:pPr>
    <w:r w:rsidRPr="00675757">
      <w:rPr>
        <w:noProof/>
      </w:rPr>
      <w:drawing>
        <wp:anchor distT="0" distB="0" distL="114300" distR="114300" simplePos="0" relativeHeight="251681792" behindDoc="1" locked="0" layoutInCell="1" allowOverlap="1" wp14:anchorId="6976D2E9" wp14:editId="48AF08A0">
          <wp:simplePos x="0" y="0"/>
          <wp:positionH relativeFrom="margin">
            <wp:posOffset>5180965</wp:posOffset>
          </wp:positionH>
          <wp:positionV relativeFrom="paragraph">
            <wp:posOffset>300355</wp:posOffset>
          </wp:positionV>
          <wp:extent cx="748030" cy="467995"/>
          <wp:effectExtent l="0" t="0" r="0" b="825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5757">
      <w:rPr>
        <w:noProof/>
      </w:rPr>
      <w:drawing>
        <wp:anchor distT="0" distB="0" distL="114300" distR="114300" simplePos="0" relativeHeight="251682816" behindDoc="1" locked="0" layoutInCell="1" allowOverlap="1" wp14:anchorId="4C8C872D" wp14:editId="20AA84A2">
          <wp:simplePos x="0" y="0"/>
          <wp:positionH relativeFrom="column">
            <wp:posOffset>4444365</wp:posOffset>
          </wp:positionH>
          <wp:positionV relativeFrom="paragraph">
            <wp:posOffset>321945</wp:posOffset>
          </wp:positionV>
          <wp:extent cx="378460" cy="434975"/>
          <wp:effectExtent l="0" t="0" r="2540" b="317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460" cy="43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5757">
      <w:rPr>
        <w:noProof/>
      </w:rPr>
      <w:drawing>
        <wp:anchor distT="0" distB="0" distL="114300" distR="114300" simplePos="0" relativeHeight="251683840" behindDoc="1" locked="0" layoutInCell="1" allowOverlap="1" wp14:anchorId="6FBA17F7" wp14:editId="453BC2BC">
          <wp:simplePos x="0" y="0"/>
          <wp:positionH relativeFrom="column">
            <wp:posOffset>2994025</wp:posOffset>
          </wp:positionH>
          <wp:positionV relativeFrom="paragraph">
            <wp:posOffset>429895</wp:posOffset>
          </wp:positionV>
          <wp:extent cx="1092069" cy="216000"/>
          <wp:effectExtent l="0" t="0" r="0" b="0"/>
          <wp:wrapNone/>
          <wp:docPr id="12" name="Image 12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1" allowOverlap="1" wp14:anchorId="2BC2A125" wp14:editId="04E7A1ED">
          <wp:simplePos x="0" y="0"/>
          <wp:positionH relativeFrom="rightMargin">
            <wp:posOffset>-4096385</wp:posOffset>
          </wp:positionH>
          <wp:positionV relativeFrom="margin">
            <wp:posOffset>-904875</wp:posOffset>
          </wp:positionV>
          <wp:extent cx="612000" cy="612000"/>
          <wp:effectExtent l="0" t="0" r="0" b="0"/>
          <wp:wrapNone/>
          <wp:docPr id="1" name="Image 1" descr="Une image contenant obje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Noram Jeunesse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5507B1A2" wp14:editId="41521475">
          <wp:simplePos x="0" y="0"/>
          <wp:positionH relativeFrom="column">
            <wp:posOffset>1061720</wp:posOffset>
          </wp:positionH>
          <wp:positionV relativeFrom="page">
            <wp:posOffset>693420</wp:posOffset>
          </wp:positionV>
          <wp:extent cx="612000" cy="612000"/>
          <wp:effectExtent l="19050" t="19050" r="17145" b="17145"/>
          <wp:wrapNone/>
          <wp:docPr id="2" name="Image 2" descr="Une image contenant objet&#10;&#10;Description générée avec un niveau de confiance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Coupe QC_nouveau_complet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61200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7E47">
      <w:rPr>
        <w:rFonts w:ascii="Arial" w:hAnsi="Arial" w:cs="Arial"/>
        <w:noProof/>
        <w:highlight w:val="yellow"/>
      </w:rPr>
      <w:drawing>
        <wp:anchor distT="0" distB="0" distL="114300" distR="114300" simplePos="0" relativeHeight="251678720" behindDoc="0" locked="0" layoutInCell="1" allowOverlap="1" wp14:anchorId="7A968B69" wp14:editId="00EA8DE4">
          <wp:simplePos x="0" y="0"/>
          <wp:positionH relativeFrom="margin">
            <wp:posOffset>38100</wp:posOffset>
          </wp:positionH>
          <wp:positionV relativeFrom="paragraph">
            <wp:posOffset>180340</wp:posOffset>
          </wp:positionV>
          <wp:extent cx="666000" cy="720000"/>
          <wp:effectExtent l="38100" t="38100" r="96520" b="9969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666000" cy="720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0503D">
      <w:tab/>
    </w:r>
  </w:p>
  <w:p w14:paraId="3172D20E" w14:textId="77777777" w:rsidR="00B05BFF" w:rsidRPr="00675757" w:rsidRDefault="00B05BFF" w:rsidP="00B05BFF">
    <w:pPr>
      <w:pStyle w:val="En-tte"/>
    </w:pPr>
  </w:p>
  <w:p w14:paraId="1CF12074" w14:textId="77777777" w:rsidR="00B05BFF" w:rsidRPr="0001754E" w:rsidRDefault="00B05BFF" w:rsidP="00B05BFF">
    <w:pPr>
      <w:pStyle w:val="En-tte"/>
    </w:pPr>
  </w:p>
  <w:p w14:paraId="53905C83" w14:textId="6B9E28EE" w:rsidR="007B26CD" w:rsidRPr="00B05BFF" w:rsidRDefault="007B26CD" w:rsidP="00B05BF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BCBEA" w14:textId="77777777" w:rsidR="007B26CD" w:rsidRDefault="007B26CD" w:rsidP="0081016B">
    <w:pPr>
      <w:pStyle w:val="Pieddepage"/>
      <w:tabs>
        <w:tab w:val="clear" w:pos="4320"/>
      </w:tabs>
      <w:rPr>
        <w:color w:val="0E5CC2"/>
      </w:rPr>
    </w:pPr>
  </w:p>
  <w:p w14:paraId="11FA7F4A" w14:textId="77777777" w:rsidR="007B26CD" w:rsidRDefault="007B26CD" w:rsidP="0081016B">
    <w:pPr>
      <w:pStyle w:val="Pieddepage"/>
      <w:tabs>
        <w:tab w:val="clear" w:pos="4320"/>
      </w:tabs>
      <w:rPr>
        <w:color w:val="0E5CC2"/>
      </w:rPr>
    </w:pPr>
  </w:p>
  <w:p w14:paraId="5F019AF7" w14:textId="77777777" w:rsidR="007B26CD" w:rsidRDefault="007B26CD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19DCC757" w14:textId="3BCF5D64" w:rsidR="007B26CD" w:rsidRPr="00823C80" w:rsidRDefault="007B26CD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96C80F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Pr="00823C80">
      <w:rPr>
        <w:rFonts w:cstheme="minorHAnsi"/>
        <w:color w:val="96C80F"/>
      </w:rPr>
      <w:t xml:space="preserve">Règlements généraux, </w:t>
    </w:r>
    <w:r>
      <w:rPr>
        <w:rFonts w:cstheme="minorHAnsi"/>
        <w:color w:val="96C80F"/>
      </w:rPr>
      <w:t>page</w:t>
    </w:r>
    <w:r w:rsidRPr="00823C80">
      <w:rPr>
        <w:rFonts w:cstheme="minorHAnsi"/>
        <w:color w:val="96C80F"/>
        <w:lang w:val="fr-FR"/>
      </w:rPr>
      <w:t xml:space="preserve">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PAGE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1</w:t>
    </w:r>
    <w:r w:rsidRPr="00823C80">
      <w:rPr>
        <w:rFonts w:cstheme="minorHAnsi"/>
        <w:color w:val="96C80F"/>
      </w:rPr>
      <w:fldChar w:fldCharType="end"/>
    </w:r>
    <w:r w:rsidRPr="00823C80">
      <w:rPr>
        <w:rFonts w:cstheme="minorHAnsi"/>
        <w:color w:val="96C80F"/>
        <w:lang w:val="fr-FR"/>
      </w:rPr>
      <w:t xml:space="preserve"> sur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NUMPAGES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2</w:t>
    </w:r>
    <w:r w:rsidRPr="00823C80">
      <w:rPr>
        <w:rFonts w:cstheme="minorHAnsi"/>
        <w:color w:val="96C80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2588D" w14:textId="032C9C0F" w:rsidR="007B26CD" w:rsidRDefault="007B26CD" w:rsidP="008D05F5">
    <w:pPr>
      <w:pStyle w:val="En-tte"/>
    </w:pPr>
  </w:p>
  <w:p w14:paraId="489B965F" w14:textId="0C2A6CE3" w:rsidR="007B26CD" w:rsidRDefault="007B26CD" w:rsidP="00E65008">
    <w:pPr>
      <w:pStyle w:val="En-tte"/>
    </w:pPr>
  </w:p>
  <w:p w14:paraId="24810B6A" w14:textId="77777777" w:rsidR="007B26CD" w:rsidRDefault="007B26CD" w:rsidP="008D05F5">
    <w:pPr>
      <w:pStyle w:val="En-tte"/>
    </w:pPr>
  </w:p>
  <w:p w14:paraId="7893F7F6" w14:textId="1EE078A5" w:rsidR="007B26CD" w:rsidRDefault="007B26CD" w:rsidP="008D05F5">
    <w:pPr>
      <w:pStyle w:val="En-tte"/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766A3133" wp14:editId="4B0BF069">
          <wp:simplePos x="0" y="0"/>
          <wp:positionH relativeFrom="margin">
            <wp:posOffset>-3810</wp:posOffset>
          </wp:positionH>
          <wp:positionV relativeFrom="paragraph">
            <wp:posOffset>47625</wp:posOffset>
          </wp:positionV>
          <wp:extent cx="765900" cy="828000"/>
          <wp:effectExtent l="38100" t="38100" r="53340" b="8699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00" cy="828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5DEA6" w14:textId="04629453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  <w:jc w:val="both"/>
      <w:rPr>
        <w:b/>
        <w:color w:val="002C5A"/>
      </w:rPr>
    </w:pPr>
    <w:r w:rsidRPr="002B051C">
      <w:rPr>
        <w:b/>
        <w:noProof/>
        <w:color w:val="002C5A"/>
      </w:rPr>
      <w:drawing>
        <wp:anchor distT="0" distB="0" distL="114300" distR="114300" simplePos="0" relativeHeight="251675648" behindDoc="1" locked="0" layoutInCell="1" allowOverlap="1" wp14:anchorId="395AC2C3" wp14:editId="518DE49F">
          <wp:simplePos x="0" y="0"/>
          <wp:positionH relativeFrom="column">
            <wp:posOffset>4726340</wp:posOffset>
          </wp:positionH>
          <wp:positionV relativeFrom="paragraph">
            <wp:posOffset>2540</wp:posOffset>
          </wp:positionV>
          <wp:extent cx="378528" cy="468000"/>
          <wp:effectExtent l="0" t="0" r="254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528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noProof/>
        <w:color w:val="002C5A"/>
      </w:rPr>
      <w:drawing>
        <wp:anchor distT="0" distB="0" distL="114300" distR="114300" simplePos="0" relativeHeight="251676672" behindDoc="1" locked="0" layoutInCell="1" allowOverlap="1" wp14:anchorId="1BDEFAAA" wp14:editId="6E9B8C18">
          <wp:simplePos x="0" y="0"/>
          <wp:positionH relativeFrom="column">
            <wp:posOffset>3432175</wp:posOffset>
          </wp:positionH>
          <wp:positionV relativeFrom="paragraph">
            <wp:posOffset>140970</wp:posOffset>
          </wp:positionV>
          <wp:extent cx="1092069" cy="216000"/>
          <wp:effectExtent l="0" t="0" r="0" b="0"/>
          <wp:wrapNone/>
          <wp:docPr id="9" name="Image 9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noProof/>
        <w:color w:val="002C5A"/>
      </w:rPr>
      <w:drawing>
        <wp:anchor distT="0" distB="0" distL="114300" distR="114300" simplePos="0" relativeHeight="251674624" behindDoc="1" locked="0" layoutInCell="1" allowOverlap="1" wp14:anchorId="18FC2A58" wp14:editId="48F25CE9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748030" cy="467995"/>
          <wp:effectExtent l="0" t="0" r="0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color w:val="002C5A"/>
      </w:rPr>
      <w:t>SKI DE FOND QUÉBEC</w:t>
    </w:r>
  </w:p>
  <w:p w14:paraId="1C248A97" w14:textId="19C7189A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  <w:jc w:val="both"/>
    </w:pPr>
    <w:r w:rsidRPr="002B051C">
      <w:t>19-200, rue Principale</w:t>
    </w:r>
  </w:p>
  <w:p w14:paraId="0ED99835" w14:textId="592C18BF" w:rsidR="007B26CD" w:rsidRPr="002B051C" w:rsidRDefault="007B26CD" w:rsidP="00ED54EF">
    <w:pPr>
      <w:pStyle w:val="En-tte"/>
      <w:tabs>
        <w:tab w:val="clear" w:pos="4320"/>
        <w:tab w:val="clear" w:pos="8640"/>
      </w:tabs>
      <w:ind w:left="1560" w:right="5860"/>
    </w:pPr>
    <w:r w:rsidRPr="002B051C">
      <w:t>Saint-Sauveur Québec</w:t>
    </w:r>
  </w:p>
  <w:p w14:paraId="39BABF43" w14:textId="2AE44E9D" w:rsidR="007B26CD" w:rsidRPr="002B051C" w:rsidRDefault="007B26CD" w:rsidP="0033691A">
    <w:pPr>
      <w:pStyle w:val="En-tte"/>
      <w:ind w:left="1560"/>
    </w:pPr>
    <w:r w:rsidRPr="002B051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BD40D7" wp14:editId="5C79D46A">
              <wp:simplePos x="0" y="0"/>
              <wp:positionH relativeFrom="page">
                <wp:align>right</wp:align>
              </wp:positionH>
              <wp:positionV relativeFrom="paragraph">
                <wp:posOffset>203835</wp:posOffset>
              </wp:positionV>
              <wp:extent cx="7762875" cy="5715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57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">
                            <a:srgbClr val="003264"/>
                          </a:gs>
                          <a:gs pos="16000">
                            <a:srgbClr val="F9D534"/>
                          </a:gs>
                          <a:gs pos="90000">
                            <a:srgbClr val="FF0000"/>
                          </a:gs>
                          <a:gs pos="30000">
                            <a:srgbClr val="96C80F"/>
                          </a:gs>
                          <a:gs pos="62000">
                            <a:srgbClr val="00B0F0"/>
                          </a:gs>
                          <a:gs pos="45000">
                            <a:srgbClr val="11700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ACEE1" id="Rectangle 7" o:spid="_x0000_s1026" style="position:absolute;margin-left:560.05pt;margin-top:16.05pt;width:611.25pt;height: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" fillcolor="#003264" stroked="f" strokeweight="2pt">
              <v:fill color2="red" rotate="t" angle="90" colors="0 #003264;3277f #003264;10486f #f9d534;19661f #96c80f;29491f #11700f;40632f #00b0f0" focus="100%" type="gradient"/>
              <w10:wrap anchorx="page"/>
            </v:rect>
          </w:pict>
        </mc:Fallback>
      </mc:AlternateContent>
    </w:r>
    <w:r w:rsidRPr="002B051C">
      <w:t>J0R 1R0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BC6E0A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HrOX9NgqSuq8ypudsIoP/BXRDJe3H4IQ7+vSvRuS9PmzMs9FRGYj4AGnNAlvQzFEptDFTYMgzOoeZmqLEDjDg==" w:salt="OyIOYx7UuBOnSUaQPasOEw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74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6196"/>
    <w:rsid w:val="0004790A"/>
    <w:rsid w:val="00047E97"/>
    <w:rsid w:val="00047EE1"/>
    <w:rsid w:val="000502F7"/>
    <w:rsid w:val="0005200F"/>
    <w:rsid w:val="00062E2B"/>
    <w:rsid w:val="00063EC2"/>
    <w:rsid w:val="000644BA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E12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789D"/>
    <w:rsid w:val="00321F18"/>
    <w:rsid w:val="00323885"/>
    <w:rsid w:val="003247EA"/>
    <w:rsid w:val="003249C4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B4A"/>
    <w:rsid w:val="003C2264"/>
    <w:rsid w:val="003C4231"/>
    <w:rsid w:val="003C4812"/>
    <w:rsid w:val="003C700A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25D3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2DF5"/>
    <w:rsid w:val="00683BE4"/>
    <w:rsid w:val="0068564B"/>
    <w:rsid w:val="00685A5E"/>
    <w:rsid w:val="00687662"/>
    <w:rsid w:val="006904B9"/>
    <w:rsid w:val="0069422D"/>
    <w:rsid w:val="0069448E"/>
    <w:rsid w:val="006A069C"/>
    <w:rsid w:val="006A31C0"/>
    <w:rsid w:val="006A4908"/>
    <w:rsid w:val="006A6CA6"/>
    <w:rsid w:val="006A7FE2"/>
    <w:rsid w:val="006B0B7D"/>
    <w:rsid w:val="006B0E0F"/>
    <w:rsid w:val="006B3507"/>
    <w:rsid w:val="006B3886"/>
    <w:rsid w:val="006B4F7B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74A0"/>
    <w:rsid w:val="007B0E94"/>
    <w:rsid w:val="007B1724"/>
    <w:rsid w:val="007B2566"/>
    <w:rsid w:val="007B26CD"/>
    <w:rsid w:val="007C3A56"/>
    <w:rsid w:val="007C3FC2"/>
    <w:rsid w:val="007C5DB6"/>
    <w:rsid w:val="007D7C5E"/>
    <w:rsid w:val="007E2954"/>
    <w:rsid w:val="007E77DF"/>
    <w:rsid w:val="007F3583"/>
    <w:rsid w:val="007F565F"/>
    <w:rsid w:val="0080130A"/>
    <w:rsid w:val="0081016B"/>
    <w:rsid w:val="00813055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4BAE"/>
    <w:rsid w:val="008470C6"/>
    <w:rsid w:val="00847525"/>
    <w:rsid w:val="00851B51"/>
    <w:rsid w:val="008523FA"/>
    <w:rsid w:val="008552CD"/>
    <w:rsid w:val="00855AD4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3CE6"/>
    <w:rsid w:val="009558E5"/>
    <w:rsid w:val="00956759"/>
    <w:rsid w:val="00960884"/>
    <w:rsid w:val="0096098B"/>
    <w:rsid w:val="00961500"/>
    <w:rsid w:val="00962146"/>
    <w:rsid w:val="0096219B"/>
    <w:rsid w:val="00963E06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5BFF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52B3"/>
    <w:rsid w:val="00C37BFC"/>
    <w:rsid w:val="00C40FB3"/>
    <w:rsid w:val="00C41922"/>
    <w:rsid w:val="00C421C0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E6ACE"/>
    <w:rsid w:val="00DE761F"/>
    <w:rsid w:val="00DE7AA2"/>
    <w:rsid w:val="00DF1D97"/>
    <w:rsid w:val="00DF2223"/>
    <w:rsid w:val="00DF7D85"/>
    <w:rsid w:val="00E02A59"/>
    <w:rsid w:val="00E06514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11DD6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5E3C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152B6C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2B6C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8.jpg"/><Relationship Id="rId1" Type="http://schemas.openxmlformats.org/officeDocument/2006/relationships/image" Target="media/image6.png"/><Relationship Id="rId4" Type="http://schemas.openxmlformats.org/officeDocument/2006/relationships/image" Target="media/image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A922E-4D83-4154-B139-191F1A7F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2019-AGA-Candidature.dotm</Template>
  <TotalTime>14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1386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Carpentier</dc:creator>
  <cp:lastModifiedBy>Claude Alexandre Carpentier</cp:lastModifiedBy>
  <cp:revision>3</cp:revision>
  <cp:lastPrinted>2018-08-30T14:22:00Z</cp:lastPrinted>
  <dcterms:created xsi:type="dcterms:W3CDTF">2019-07-15T15:46:00Z</dcterms:created>
  <dcterms:modified xsi:type="dcterms:W3CDTF">2019-07-15T16:00:00Z</dcterms:modified>
</cp:coreProperties>
</file>